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F0633" w14:textId="77777777" w:rsidR="0029488D" w:rsidRPr="00E844B8" w:rsidRDefault="0029488D" w:rsidP="0029488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Bidi"/>
          <w:u w:val="single"/>
        </w:rPr>
      </w:pPr>
      <w:r w:rsidRPr="77F8A0E5">
        <w:rPr>
          <w:rFonts w:asciiTheme="minorHAnsi" w:hAnsiTheme="minorHAnsi" w:cstheme="minorBidi"/>
          <w:b/>
          <w:bCs/>
          <w:color w:val="222222"/>
          <w:sz w:val="28"/>
          <w:szCs w:val="28"/>
        </w:rPr>
        <w:t>Sjekkliste før – under – etter trening</w:t>
      </w:r>
      <w:r>
        <w:br/>
      </w:r>
      <w:r>
        <w:br/>
      </w:r>
      <w:r>
        <w:br/>
      </w:r>
      <w:r w:rsidRPr="77F8A0E5">
        <w:rPr>
          <w:rFonts w:asciiTheme="minorHAnsi" w:hAnsiTheme="minorHAnsi" w:cstheme="minorBidi"/>
          <w:b/>
          <w:bCs/>
          <w:color w:val="222222"/>
          <w:u w:val="single"/>
        </w:rPr>
        <w:t>Del 1: Sjekkliste før trening</w:t>
      </w:r>
    </w:p>
    <w:p w14:paraId="6A0DA013" w14:textId="77777777" w:rsidR="0029488D" w:rsidRPr="00E844B8" w:rsidRDefault="0029488D" w:rsidP="0029488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77F8A0E5">
        <w:rPr>
          <w:rFonts w:asciiTheme="minorHAnsi" w:hAnsiTheme="minorHAnsi" w:cstheme="minorBidi"/>
        </w:rPr>
        <w:t> </w:t>
      </w:r>
    </w:p>
    <w:p w14:paraId="27C2F908" w14:textId="36147E30" w:rsidR="0029488D" w:rsidRPr="00E844B8" w:rsidRDefault="0029488D" w:rsidP="0029488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Bidi"/>
        </w:rPr>
      </w:pPr>
      <w:r w:rsidRPr="62A189C8">
        <w:rPr>
          <w:rFonts w:asciiTheme="minorHAnsi" w:hAnsiTheme="minorHAnsi" w:cstheme="minorBidi"/>
        </w:rPr>
        <w:t> </w:t>
      </w:r>
      <w:r w:rsidRPr="62A189C8">
        <w:rPr>
          <w:rFonts w:asciiTheme="minorHAnsi" w:hAnsiTheme="minorHAnsi" w:cstheme="minorBidi"/>
          <w:b/>
          <w:bCs/>
        </w:rPr>
        <w:t>A</w:t>
      </w:r>
      <w:r w:rsidRPr="62A189C8">
        <w:rPr>
          <w:rFonts w:asciiTheme="minorHAnsi" w:hAnsiTheme="minorHAnsi" w:cstheme="minorBidi"/>
          <w:b/>
          <w:bCs/>
          <w:color w:val="222222"/>
        </w:rPr>
        <w:t>nkomst før trening sammen med ansvarlig leder</w:t>
      </w:r>
    </w:p>
    <w:p w14:paraId="73B1A82E" w14:textId="77777777" w:rsidR="0029488D" w:rsidRPr="00E844B8" w:rsidRDefault="0029488D" w:rsidP="0029488D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Alle møter ved angitt oppmøtepunk og holder 1 meters avstand eller mer</w:t>
      </w:r>
    </w:p>
    <w:p w14:paraId="018DE0EE" w14:textId="77777777" w:rsidR="0029488D" w:rsidRPr="00E844B8" w:rsidRDefault="0029488D" w:rsidP="0029488D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Håndvask</w:t>
      </w:r>
    </w:p>
    <w:p w14:paraId="3AFAB373" w14:textId="77777777" w:rsidR="0029488D" w:rsidRPr="00E844B8" w:rsidRDefault="0029488D" w:rsidP="0029488D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Informasjon om regler og innhold i økta</w:t>
      </w:r>
    </w:p>
    <w:p w14:paraId="3EC303F7" w14:textId="77777777" w:rsidR="0029488D" w:rsidRPr="00E844B8" w:rsidRDefault="0029488D" w:rsidP="0029488D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Bidi"/>
          <w:color w:val="222222"/>
        </w:rPr>
      </w:pPr>
      <w:r w:rsidRPr="77F8A0E5">
        <w:rPr>
          <w:rFonts w:asciiTheme="minorHAnsi" w:hAnsiTheme="minorHAnsi" w:cstheme="minorBidi"/>
          <w:color w:val="222222"/>
        </w:rPr>
        <w:t>Info om hvorfor vi har koronavakt og at gjentagende feil/avvik på regler blir treningen stoppet for sesongen</w:t>
      </w:r>
    </w:p>
    <w:p w14:paraId="5A7C0115" w14:textId="77777777" w:rsidR="0029488D" w:rsidRPr="00E844B8" w:rsidRDefault="0029488D" w:rsidP="0029488D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Max 20 i hver gruppe</w:t>
      </w:r>
    </w:p>
    <w:p w14:paraId="6242611D" w14:textId="1171C0EA" w:rsidR="0029488D" w:rsidRPr="00E844B8" w:rsidRDefault="0029488D" w:rsidP="0029488D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Minst 1 meters avstand</w:t>
      </w:r>
      <w:r w:rsidR="005645A7">
        <w:rPr>
          <w:rFonts w:asciiTheme="minorHAnsi" w:hAnsiTheme="minorHAnsi" w:cstheme="minorHAnsi"/>
          <w:color w:val="222222"/>
        </w:rPr>
        <w:t xml:space="preserve"> utenfor aktivitet</w:t>
      </w:r>
    </w:p>
    <w:p w14:paraId="27947140" w14:textId="77777777" w:rsidR="0029488D" w:rsidRPr="00E844B8" w:rsidRDefault="0029488D" w:rsidP="0029488D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Hjelpe hverandre til å følge reglene på en positiv måte.</w:t>
      </w:r>
    </w:p>
    <w:p w14:paraId="04C96451" w14:textId="77777777" w:rsidR="0029488D" w:rsidRPr="00E844B8" w:rsidRDefault="0029488D" w:rsidP="0029488D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Gjennomgå hva vi skal igjennom på økta fotballmessig</w:t>
      </w:r>
    </w:p>
    <w:p w14:paraId="3D1A3684" w14:textId="77777777" w:rsidR="0029488D" w:rsidRPr="00E844B8" w:rsidRDefault="0029488D" w:rsidP="0029488D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Spørre om alle føler seg trygge og bra</w:t>
      </w:r>
    </w:p>
    <w:p w14:paraId="31AA3D8C" w14:textId="77777777" w:rsidR="0029488D" w:rsidRPr="00E844B8" w:rsidRDefault="0029488D" w:rsidP="0029488D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Smile og ha det artig med fotball</w:t>
      </w:r>
    </w:p>
    <w:p w14:paraId="6B07E44C" w14:textId="77777777" w:rsidR="0029488D" w:rsidRPr="00E844B8" w:rsidRDefault="0029488D" w:rsidP="0029488D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Registrere spillere og trenere i treningsøkta (smittesporing</w:t>
      </w:r>
      <w:r>
        <w:rPr>
          <w:rFonts w:asciiTheme="minorHAnsi" w:hAnsiTheme="minorHAnsi" w:cstheme="minorHAnsi"/>
          <w:color w:val="222222"/>
        </w:rPr>
        <w:t>)</w:t>
      </w:r>
    </w:p>
    <w:p w14:paraId="28CE198B" w14:textId="77777777" w:rsidR="0029488D" w:rsidRPr="00E844B8" w:rsidRDefault="0029488D" w:rsidP="0029488D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Bidi"/>
          <w:color w:val="222222"/>
        </w:rPr>
      </w:pPr>
      <w:r w:rsidRPr="4F50616E">
        <w:rPr>
          <w:rFonts w:asciiTheme="minorHAnsi" w:hAnsiTheme="minorHAnsi" w:cstheme="minorBidi"/>
          <w:color w:val="222222"/>
        </w:rPr>
        <w:t>NB! Etter trening går vi ut på anvist område og gjennomfører vask og avslutning før vi reiser hjem.</w:t>
      </w:r>
      <w:r>
        <w:br/>
      </w:r>
    </w:p>
    <w:p w14:paraId="05B6AC90" w14:textId="77777777" w:rsidR="0029488D" w:rsidRPr="00E844B8" w:rsidRDefault="0029488D" w:rsidP="0029488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E844B8">
        <w:rPr>
          <w:rFonts w:asciiTheme="minorHAnsi" w:hAnsiTheme="minorHAnsi" w:cstheme="minorHAnsi"/>
          <w:color w:val="222222"/>
        </w:rPr>
        <w:t> </w:t>
      </w:r>
    </w:p>
    <w:p w14:paraId="4C06B33B" w14:textId="77777777" w:rsidR="0029488D" w:rsidRPr="00E844B8" w:rsidRDefault="0029488D" w:rsidP="0029488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Bidi"/>
        </w:rPr>
      </w:pPr>
      <w:r w:rsidRPr="77F8A0E5">
        <w:rPr>
          <w:rFonts w:asciiTheme="minorHAnsi" w:hAnsiTheme="minorHAnsi" w:cstheme="minorBidi"/>
          <w:b/>
          <w:bCs/>
          <w:color w:val="222222"/>
          <w:u w:val="single"/>
        </w:rPr>
        <w:t>Del 2: Sjekkliste under økta</w:t>
      </w:r>
    </w:p>
    <w:p w14:paraId="3816AAA3" w14:textId="77777777" w:rsidR="0029488D" w:rsidRPr="00E844B8" w:rsidRDefault="0029488D" w:rsidP="0029488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77F8A0E5">
        <w:rPr>
          <w:rFonts w:asciiTheme="minorHAnsi" w:hAnsiTheme="minorHAnsi" w:cstheme="minorBidi"/>
          <w:color w:val="222222"/>
        </w:rPr>
        <w:t> </w:t>
      </w:r>
    </w:p>
    <w:p w14:paraId="589CFEA3" w14:textId="77777777" w:rsidR="0029488D" w:rsidRPr="00E844B8" w:rsidRDefault="0029488D" w:rsidP="0029488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E844B8">
        <w:rPr>
          <w:rFonts w:asciiTheme="minorHAnsi" w:hAnsiTheme="minorHAnsi" w:cstheme="minorHAnsi"/>
          <w:b/>
          <w:bCs/>
          <w:color w:val="222222"/>
        </w:rPr>
        <w:t>Under selve økta</w:t>
      </w:r>
    </w:p>
    <w:p w14:paraId="19E1A1BD" w14:textId="54029BDC" w:rsidR="0029488D" w:rsidRDefault="0029488D" w:rsidP="0029488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 xml:space="preserve">Max </w:t>
      </w:r>
      <w:r>
        <w:rPr>
          <w:rFonts w:asciiTheme="minorHAnsi" w:hAnsiTheme="minorHAnsi" w:cstheme="minorHAnsi"/>
          <w:color w:val="222222"/>
        </w:rPr>
        <w:t>20</w:t>
      </w:r>
      <w:r w:rsidRPr="00E844B8">
        <w:rPr>
          <w:rFonts w:asciiTheme="minorHAnsi" w:hAnsiTheme="minorHAnsi" w:cstheme="minorHAnsi"/>
          <w:color w:val="222222"/>
        </w:rPr>
        <w:t xml:space="preserve"> i hver gruppe</w:t>
      </w:r>
    </w:p>
    <w:p w14:paraId="03223260" w14:textId="57585D59" w:rsidR="005645A7" w:rsidRPr="00E844B8" w:rsidRDefault="005645A7" w:rsidP="0029488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Avstand i pausene</w:t>
      </w:r>
    </w:p>
    <w:p w14:paraId="069864D8" w14:textId="77777777" w:rsidR="0029488D" w:rsidRPr="00E844B8" w:rsidRDefault="0029488D" w:rsidP="0029488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Positive tilbakemeldinger på riktig adferd</w:t>
      </w:r>
    </w:p>
    <w:p w14:paraId="1F6158A1" w14:textId="77777777" w:rsidR="0029488D" w:rsidRPr="00E844B8" w:rsidRDefault="0029488D" w:rsidP="0029488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 xml:space="preserve">Husk å sørge for at </w:t>
      </w:r>
      <w:r w:rsidRPr="00E844B8">
        <w:rPr>
          <w:rFonts w:asciiTheme="minorHAnsi" w:hAnsiTheme="minorHAnsi" w:cstheme="minorHAnsi"/>
          <w:b/>
          <w:bCs/>
          <w:color w:val="222222"/>
          <w:u w:val="single"/>
        </w:rPr>
        <w:t>alle</w:t>
      </w:r>
      <w:r w:rsidRPr="00E844B8">
        <w:rPr>
          <w:rFonts w:asciiTheme="minorHAnsi" w:hAnsiTheme="minorHAnsi" w:cstheme="minorHAnsi"/>
          <w:color w:val="222222"/>
        </w:rPr>
        <w:t xml:space="preserve"> føler seg sett og ivaretatt bruk navn og vær oppmuntrende</w:t>
      </w:r>
    </w:p>
    <w:p w14:paraId="7491D592" w14:textId="77777777" w:rsidR="0029488D" w:rsidRPr="00E844B8" w:rsidRDefault="0029488D" w:rsidP="0029488D">
      <w:pPr>
        <w:pStyle w:val="NormalWeb"/>
        <w:numPr>
          <w:ilvl w:val="1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Positiv adferd i fellesskap</w:t>
      </w:r>
    </w:p>
    <w:p w14:paraId="19BB3BCD" w14:textId="77777777" w:rsidR="0029488D" w:rsidRPr="00E844B8" w:rsidRDefault="0029488D" w:rsidP="0029488D">
      <w:pPr>
        <w:pStyle w:val="NormalWeb"/>
        <w:numPr>
          <w:ilvl w:val="1"/>
          <w:numId w:val="2"/>
        </w:numPr>
        <w:shd w:val="clear" w:color="auto" w:fill="FFFFFF" w:themeFill="background1"/>
        <w:spacing w:before="0" w:beforeAutospacing="0" w:after="0" w:afterAutospacing="0"/>
        <w:textAlignment w:val="baseline"/>
        <w:rPr>
          <w:rFonts w:asciiTheme="minorHAnsi" w:hAnsiTheme="minorHAnsi" w:cstheme="minorBidi"/>
          <w:color w:val="222222"/>
        </w:rPr>
      </w:pPr>
      <w:r w:rsidRPr="77F8A0E5">
        <w:rPr>
          <w:rFonts w:asciiTheme="minorHAnsi" w:hAnsiTheme="minorHAnsi" w:cstheme="minorBidi"/>
          <w:color w:val="222222"/>
        </w:rPr>
        <w:t>Ved avvik rolig forklaring 1 til 1. Vi må huske på hvorfor</w:t>
      </w:r>
    </w:p>
    <w:p w14:paraId="3EF1E165" w14:textId="77777777" w:rsidR="0029488D" w:rsidRPr="00E844B8" w:rsidRDefault="0029488D" w:rsidP="0029488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Avslutning av økta ved angitt avslutningspunkt slik at ny gruppe slipper til på banen</w:t>
      </w:r>
      <w:r>
        <w:rPr>
          <w:rFonts w:asciiTheme="minorHAnsi" w:hAnsiTheme="minorHAnsi" w:cstheme="minorHAnsi"/>
          <w:color w:val="222222"/>
        </w:rPr>
        <w:br/>
      </w:r>
    </w:p>
    <w:p w14:paraId="6060A2D3" w14:textId="77777777" w:rsidR="0029488D" w:rsidRDefault="0029488D" w:rsidP="0029488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77F8A0E5">
        <w:rPr>
          <w:rFonts w:asciiTheme="minorHAnsi" w:hAnsiTheme="minorHAnsi" w:cstheme="minorBidi"/>
          <w:color w:val="222222"/>
        </w:rPr>
        <w:t> </w:t>
      </w:r>
    </w:p>
    <w:p w14:paraId="76536F43" w14:textId="77777777" w:rsidR="0029488D" w:rsidRPr="00E844B8" w:rsidRDefault="0029488D" w:rsidP="0029488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E844B8">
        <w:rPr>
          <w:rFonts w:asciiTheme="minorHAnsi" w:hAnsiTheme="minorHAnsi" w:cstheme="minorHAnsi"/>
          <w:b/>
          <w:bCs/>
          <w:color w:val="222222"/>
        </w:rPr>
        <w:t>Del 3: Sjekkliste etter økta</w:t>
      </w:r>
    </w:p>
    <w:p w14:paraId="79E04BC8" w14:textId="77777777" w:rsidR="0029488D" w:rsidRPr="00E844B8" w:rsidRDefault="0029488D" w:rsidP="0029488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77F8A0E5">
        <w:rPr>
          <w:rFonts w:asciiTheme="minorHAnsi" w:hAnsiTheme="minorHAnsi" w:cstheme="minorBidi"/>
          <w:color w:val="222222"/>
        </w:rPr>
        <w:t> </w:t>
      </w:r>
    </w:p>
    <w:p w14:paraId="2CC82DF8" w14:textId="77777777" w:rsidR="0029488D" w:rsidRPr="00E844B8" w:rsidRDefault="0029488D" w:rsidP="0029488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Vask av utstyr</w:t>
      </w:r>
    </w:p>
    <w:p w14:paraId="169855BE" w14:textId="77777777" w:rsidR="0029488D" w:rsidRPr="00E844B8" w:rsidRDefault="0029488D" w:rsidP="0029488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Håndvask</w:t>
      </w:r>
    </w:p>
    <w:p w14:paraId="6D1E1AE9" w14:textId="77777777" w:rsidR="0029488D" w:rsidRPr="00E844B8" w:rsidRDefault="0029488D" w:rsidP="0029488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</w:rPr>
      </w:pPr>
      <w:r w:rsidRPr="00E844B8">
        <w:rPr>
          <w:rFonts w:asciiTheme="minorHAnsi" w:hAnsiTheme="minorHAnsi" w:cstheme="minorHAnsi"/>
          <w:color w:val="222222"/>
        </w:rPr>
        <w:t>Spør hvordan det gikk i forhold til regler og hva vi kan gjøre bedre</w:t>
      </w:r>
    </w:p>
    <w:p w14:paraId="6020B0E0" w14:textId="77777777" w:rsidR="0029488D" w:rsidRDefault="0029488D" w:rsidP="0029488D">
      <w:bookmarkStart w:id="0" w:name="_GoBack"/>
      <w:bookmarkEnd w:id="0"/>
    </w:p>
    <w:p w14:paraId="612E7344" w14:textId="77777777" w:rsidR="00782529" w:rsidRPr="0029488D" w:rsidRDefault="00782529" w:rsidP="0029488D"/>
    <w:sectPr w:rsidR="00782529" w:rsidRPr="0029488D" w:rsidSect="00FC0E6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6E20A4" w14:textId="77777777" w:rsidR="0029488D" w:rsidRDefault="0029488D">
      <w:r>
        <w:separator/>
      </w:r>
    </w:p>
  </w:endnote>
  <w:endnote w:type="continuationSeparator" w:id="0">
    <w:p w14:paraId="214B66F2" w14:textId="77777777" w:rsidR="0029488D" w:rsidRDefault="0029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00AD6A-33F7-4195-9063-9CA99CE4E1B5}"/>
    <w:embedBold r:id="rId2" w:fontKey="{98F356BB-0FB6-47B7-85BD-DCBEB76A2E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CC119" w14:textId="77777777" w:rsidR="00F808A9" w:rsidRPr="00592930" w:rsidRDefault="00F808A9" w:rsidP="00DE1ECF">
    <w:pPr>
      <w:pStyle w:val="Bunntekst"/>
      <w:ind w:left="-1134"/>
      <w:jc w:val="right"/>
      <w:rPr>
        <w:rFonts w:ascii="Arial" w:hAnsi="Arial" w:cs="Arial"/>
        <w:b/>
        <w:spacing w:val="10"/>
        <w:sz w:val="16"/>
        <w:szCs w:val="16"/>
      </w:rPr>
    </w:pPr>
  </w:p>
  <w:p w14:paraId="63B8B086" w14:textId="77777777" w:rsidR="00F808A9" w:rsidRPr="0014407D" w:rsidRDefault="00E66867" w:rsidP="00DE1ECF">
    <w:pPr>
      <w:pStyle w:val="Bunntekst"/>
      <w:ind w:left="-1134"/>
      <w:rPr>
        <w:rFonts w:ascii="Century Gothic" w:hAnsi="Century Gothic"/>
        <w:b/>
        <w:spacing w:val="10"/>
      </w:rPr>
    </w:pPr>
    <w:r w:rsidRPr="00DE1ECF">
      <w:rPr>
        <w:rFonts w:ascii="Century Gothic" w:hAnsi="Century Gothic"/>
        <w:b/>
        <w:noProof/>
        <w:spacing w:val="10"/>
      </w:rPr>
      <w:drawing>
        <wp:inline distT="0" distB="0" distL="0" distR="0" wp14:anchorId="7B1BC35B" wp14:editId="73226D85">
          <wp:extent cx="7229475" cy="238125"/>
          <wp:effectExtent l="0" t="0" r="9525" b="9525"/>
          <wp:docPr id="1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58F9B8" w14:textId="77777777" w:rsidR="001D38D3" w:rsidRPr="00F808A9" w:rsidRDefault="001D38D3" w:rsidP="00F808A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ADF3B" w14:textId="77777777" w:rsidR="006759E4" w:rsidRPr="009C0B4A" w:rsidRDefault="00E66867" w:rsidP="009C0B4A">
    <w:pPr>
      <w:pStyle w:val="Bunntekst"/>
      <w:jc w:val="right"/>
      <w:rPr>
        <w:rFonts w:ascii="Arial" w:hAnsi="Arial" w:cs="Arial"/>
        <w:b/>
        <w:spacing w:val="10"/>
        <w:sz w:val="14"/>
        <w:szCs w:val="1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2C32FE34" wp14:editId="3B4EC9C3">
              <wp:simplePos x="0" y="0"/>
              <wp:positionH relativeFrom="column">
                <wp:posOffset>-494030</wp:posOffset>
              </wp:positionH>
              <wp:positionV relativeFrom="paragraph">
                <wp:posOffset>75564</wp:posOffset>
              </wp:positionV>
              <wp:extent cx="6717665" cy="0"/>
              <wp:effectExtent l="0" t="0" r="26035" b="19050"/>
              <wp:wrapNone/>
              <wp:docPr id="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766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A17951" id="Line 26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8.9pt,5.95pt" to="490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" strokecolor="gray"/>
          </w:pict>
        </mc:Fallback>
      </mc:AlternateContent>
    </w:r>
    <w:r w:rsidR="006759E4" w:rsidRPr="00553C5A">
      <w:rPr>
        <w:rFonts w:ascii="Georgia" w:hAnsi="Georgia"/>
        <w:b/>
        <w:sz w:val="14"/>
        <w:szCs w:val="14"/>
      </w:rPr>
      <w:br/>
    </w:r>
    <w:r w:rsidR="006759E4" w:rsidRPr="009C0B4A">
      <w:rPr>
        <w:rFonts w:ascii="Arial" w:hAnsi="Arial" w:cs="Arial"/>
        <w:b/>
        <w:sz w:val="14"/>
        <w:szCs w:val="14"/>
      </w:rPr>
      <w:br/>
    </w:r>
    <w:r w:rsidR="006759E4" w:rsidRPr="00B8553C">
      <w:rPr>
        <w:rFonts w:ascii="Arial" w:hAnsi="Arial" w:cs="Arial"/>
        <w:b/>
        <w:color w:val="00205B"/>
        <w:spacing w:val="10"/>
        <w:sz w:val="14"/>
        <w:szCs w:val="14"/>
      </w:rPr>
      <w:t>Norges Fotballforbund</w:t>
    </w:r>
    <w:r w:rsidR="009C0B4A" w:rsidRPr="00B8553C">
      <w:rPr>
        <w:rFonts w:ascii="Arial" w:hAnsi="Arial" w:cs="Arial"/>
        <w:b/>
        <w:color w:val="00205B"/>
        <w:spacing w:val="10"/>
        <w:sz w:val="14"/>
        <w:szCs w:val="14"/>
      </w:rPr>
      <w:t xml:space="preserve"> |</w:t>
    </w:r>
    <w:r w:rsidR="006759E4" w:rsidRPr="00B8553C">
      <w:rPr>
        <w:rFonts w:ascii="Arial" w:hAnsi="Arial" w:cs="Arial"/>
        <w:b/>
        <w:color w:val="00205B"/>
        <w:spacing w:val="10"/>
        <w:sz w:val="14"/>
        <w:szCs w:val="14"/>
      </w:rPr>
      <w:t xml:space="preserve"> </w:t>
    </w:r>
    <w:r w:rsidR="009C0B4A" w:rsidRPr="00B8553C">
      <w:rPr>
        <w:rFonts w:ascii="Arial" w:hAnsi="Arial" w:cs="Arial"/>
        <w:b/>
        <w:color w:val="00205B"/>
        <w:spacing w:val="10"/>
        <w:sz w:val="14"/>
        <w:szCs w:val="14"/>
      </w:rPr>
      <w:t>Ullevaal Stadion |</w:t>
    </w:r>
    <w:r w:rsidR="009C0B4A" w:rsidRPr="00B8553C">
      <w:rPr>
        <w:rFonts w:ascii="Arial" w:hAnsi="Arial" w:cs="Arial"/>
        <w:b/>
        <w:color w:val="0095C8"/>
        <w:spacing w:val="10"/>
        <w:sz w:val="14"/>
        <w:szCs w:val="14"/>
      </w:rPr>
      <w:t xml:space="preserve"> </w:t>
    </w:r>
    <w:hyperlink r:id="rId1" w:history="1">
      <w:r w:rsidR="009C0B4A" w:rsidRPr="00B8553C">
        <w:rPr>
          <w:rStyle w:val="Hyperkobling"/>
          <w:rFonts w:ascii="Arial" w:hAnsi="Arial" w:cs="Arial"/>
          <w:b/>
          <w:color w:val="0095C8"/>
          <w:spacing w:val="10"/>
          <w:sz w:val="14"/>
          <w:szCs w:val="14"/>
        </w:rPr>
        <w:t>www.fotball.no</w:t>
      </w:r>
    </w:hyperlink>
    <w:r w:rsidR="00553C5A" w:rsidRPr="00B8553C">
      <w:rPr>
        <w:rFonts w:ascii="Arial" w:hAnsi="Arial" w:cs="Arial"/>
        <w:b/>
        <w:spacing w:val="10"/>
        <w:sz w:val="14"/>
        <w:szCs w:val="14"/>
      </w:rPr>
      <w:br/>
    </w:r>
    <w:r w:rsidR="009C0B4A" w:rsidRPr="00B8553C">
      <w:rPr>
        <w:rFonts w:ascii="Arial" w:hAnsi="Arial" w:cs="Arial"/>
        <w:b/>
        <w:color w:val="78BE20"/>
        <w:spacing w:val="10"/>
        <w:sz w:val="14"/>
        <w:szCs w:val="14"/>
      </w:rPr>
      <w:t xml:space="preserve">Postadresse: NO-0840 Oslo | Besøksadresse: Sognsveien 75 J </w:t>
    </w:r>
    <w:r w:rsidR="00553C5A" w:rsidRPr="00B8553C">
      <w:rPr>
        <w:rFonts w:ascii="Arial" w:hAnsi="Arial" w:cs="Arial"/>
        <w:b/>
        <w:color w:val="78BE20"/>
        <w:spacing w:val="10"/>
        <w:sz w:val="14"/>
        <w:szCs w:val="14"/>
      </w:rPr>
      <w:t>|</w:t>
    </w:r>
    <w:r w:rsidR="009C0B4A" w:rsidRPr="00B8553C">
      <w:rPr>
        <w:rFonts w:ascii="Arial" w:hAnsi="Arial" w:cs="Arial"/>
        <w:b/>
        <w:color w:val="78BE20"/>
        <w:spacing w:val="10"/>
        <w:sz w:val="14"/>
        <w:szCs w:val="14"/>
      </w:rPr>
      <w:t xml:space="preserve"> Telefon</w:t>
    </w:r>
    <w:r w:rsidR="00553C5A" w:rsidRPr="00B8553C">
      <w:rPr>
        <w:rFonts w:ascii="Arial" w:hAnsi="Arial" w:cs="Arial"/>
        <w:b/>
        <w:color w:val="78BE20"/>
        <w:spacing w:val="10"/>
        <w:sz w:val="14"/>
        <w:szCs w:val="14"/>
      </w:rPr>
      <w:t>: 04</w:t>
    </w:r>
    <w:r w:rsidR="009C0B4A" w:rsidRPr="00B8553C">
      <w:rPr>
        <w:rFonts w:ascii="Arial" w:hAnsi="Arial" w:cs="Arial"/>
        <w:b/>
        <w:color w:val="78BE20"/>
        <w:spacing w:val="10"/>
        <w:sz w:val="14"/>
        <w:szCs w:val="14"/>
      </w:rPr>
      <w:t>420</w:t>
    </w:r>
    <w:r w:rsidR="00553C5A" w:rsidRPr="00DE1ECF">
      <w:rPr>
        <w:rFonts w:ascii="Arial" w:hAnsi="Arial" w:cs="Arial"/>
        <w:b/>
        <w:spacing w:val="10"/>
        <w:sz w:val="14"/>
        <w:szCs w:val="14"/>
      </w:rPr>
      <w:br/>
    </w:r>
  </w:p>
  <w:p w14:paraId="7272812B" w14:textId="77777777" w:rsidR="009C0B4A" w:rsidRPr="0014407D" w:rsidRDefault="00E66867">
    <w:pPr>
      <w:pStyle w:val="Bunntekst"/>
      <w:rPr>
        <w:rFonts w:ascii="Century Gothic" w:hAnsi="Century Gothic"/>
        <w:b/>
        <w:spacing w:val="1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9F1282" wp14:editId="6995E8CE">
              <wp:simplePos x="0" y="0"/>
              <wp:positionH relativeFrom="column">
                <wp:posOffset>-494030</wp:posOffset>
              </wp:positionH>
              <wp:positionV relativeFrom="paragraph">
                <wp:posOffset>34925</wp:posOffset>
              </wp:positionV>
              <wp:extent cx="6989445" cy="386080"/>
              <wp:effectExtent l="0" t="0" r="1905" b="0"/>
              <wp:wrapNone/>
              <wp:docPr id="19" name="Grup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89445" cy="386080"/>
                        <a:chOff x="0" y="0"/>
                        <a:chExt cx="6989169" cy="386080"/>
                      </a:xfrm>
                    </wpg:grpSpPr>
                    <wps:wsp>
                      <wps:cNvPr id="3" name="Rektangel 3"/>
                      <wps:cNvSpPr/>
                      <wps:spPr>
                        <a:xfrm>
                          <a:off x="0" y="0"/>
                          <a:ext cx="6774511" cy="2768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5B"/>
                            </a:gs>
                            <a:gs pos="50000">
                              <a:srgbClr val="0095C8"/>
                            </a:gs>
                            <a:gs pos="100000">
                              <a:srgbClr val="78BE20"/>
                            </a:gs>
                          </a:gsLst>
                          <a:lin ang="0" scaled="0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Bild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32529" y="0"/>
                          <a:ext cx="1456055" cy="386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Bilde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4654" y="0"/>
                          <a:ext cx="564515" cy="2819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kstboks 2"/>
                      <wps:cNvSpPr txBox="1">
                        <a:spLocks noChangeArrowheads="1"/>
                      </wps:cNvSpPr>
                      <wps:spPr bwMode="auto">
                        <a:xfrm>
                          <a:off x="111318" y="31805"/>
                          <a:ext cx="406209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11009" w14:textId="77777777" w:rsidR="009C0B4A" w:rsidRPr="00DE1ECF" w:rsidRDefault="009C0B4A" w:rsidP="009C0B4A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DE1EC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FOTBALLGLEDE, MULIGHETER OG UTFORDRINGER FOR 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9F1282" id="Gruppe 19" o:spid="_x0000_s1026" style="position:absolute;margin-left:-38.9pt;margin-top:2.75pt;width:550.35pt;height:30.4pt;z-index:251659264" coordsize="69891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">
              <v:rect id="Rektangel 3" o:spid="_x0000_s1027" style="position:absolute;width:67745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" fillcolor="#00205b" stroked="f" strokeweight="1pt">
                <v:fill color2="#78be20" rotate="t" angle="90" colors="0 #00205b;.5 #0095c8;1 #78be20" focus="100%" type="gradient">
                  <o:fill v:ext="view" type="gradientUnscaled"/>
                </v:fill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16" o:spid="_x0000_s1028" type="#_x0000_t75" style="position:absolute;left:38325;width:14560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">
                <v:imagedata r:id="rId4" o:title=""/>
              </v:shape>
              <v:shape id="Bilde 18" o:spid="_x0000_s1029" type="#_x0000_t75" style="position:absolute;left:64246;width:5645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30" type="#_x0000_t202" style="position:absolute;left:1113;top:318;width:40621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37111009" w14:textId="77777777" w:rsidR="009C0B4A" w:rsidRPr="00DE1ECF" w:rsidRDefault="009C0B4A" w:rsidP="009C0B4A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DE1EC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FOTBALLGLEDE, MULIGHETER OG UTFORDRINGER FOR ALLE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32A2E" w14:textId="77777777" w:rsidR="0029488D" w:rsidRDefault="0029488D">
      <w:r>
        <w:separator/>
      </w:r>
    </w:p>
  </w:footnote>
  <w:footnote w:type="continuationSeparator" w:id="0">
    <w:p w14:paraId="57A94AF3" w14:textId="77777777" w:rsidR="0029488D" w:rsidRDefault="0029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61847" w14:textId="77777777" w:rsidR="00553C5A" w:rsidRDefault="00E66867" w:rsidP="00553C5A">
    <w:pPr>
      <w:pStyle w:val="Topptekst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A5C6AE" wp14:editId="49C3E457">
          <wp:simplePos x="0" y="0"/>
          <wp:positionH relativeFrom="column">
            <wp:posOffset>5594350</wp:posOffset>
          </wp:positionH>
          <wp:positionV relativeFrom="paragraph">
            <wp:posOffset>-132715</wp:posOffset>
          </wp:positionV>
          <wp:extent cx="714375" cy="714375"/>
          <wp:effectExtent l="0" t="0" r="9525" b="9525"/>
          <wp:wrapNone/>
          <wp:docPr id="8" name="Bilde 4" descr="Beskrivelse: NFFlogo_14_75x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" descr="Beskrivelse: NFFlogo_14_75x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69A9D" w14:textId="77777777" w:rsidR="00C25910" w:rsidRDefault="00E66867" w:rsidP="00553C5A">
    <w:pPr>
      <w:pStyle w:val="Topptekst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AD08413" wp14:editId="7C679102">
          <wp:simplePos x="0" y="0"/>
          <wp:positionH relativeFrom="column">
            <wp:posOffset>5508625</wp:posOffset>
          </wp:positionH>
          <wp:positionV relativeFrom="paragraph">
            <wp:posOffset>-123190</wp:posOffset>
          </wp:positionV>
          <wp:extent cx="714375" cy="714375"/>
          <wp:effectExtent l="0" t="0" r="9525" b="9525"/>
          <wp:wrapNone/>
          <wp:docPr id="7" name="Bilde 6" descr="Beskrivelse: NFFlogo_14_75x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6" descr="Beskrivelse: NFFlogo_14_75x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D7AB3"/>
    <w:multiLevelType w:val="multilevel"/>
    <w:tmpl w:val="0650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348E6"/>
    <w:multiLevelType w:val="multilevel"/>
    <w:tmpl w:val="B6DE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AE5488"/>
    <w:multiLevelType w:val="multilevel"/>
    <w:tmpl w:val="446E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PLICATION.APPLICATION" w:val="MS WORD"/>
    <w:docVar w:name="APPLICATION.DESCRIPTION" w:val="Microsoft Word"/>
    <w:docVar w:name="AUTHOR.FULL_NAME" w:val="Andre Flem"/>
    <w:docVar w:name="AUTHOR.USER_ID" w:val="US-ANFL"/>
    <w:docVar w:name="CREATION_DATE" w:val="19.10.2009"/>
    <w:docVar w:name="DEFAULT_RIGHTS" w:val="1"/>
    <w:docVar w:name="DELIVER_REC" w:val="0"/>
    <w:docVar w:name="DOCNAME" w:val="NFF Brevmal 2010, for Office"/>
    <w:docVar w:name="DOCNUMBER" w:val="338128"/>
    <w:docVar w:name="DOCUMENTTYPE.DESCRIPTION" w:val="Brev"/>
    <w:docVar w:name="DOCUMENTTYPE.FULL_TEXT" w:val="Y"/>
    <w:docVar w:name="DOCUMENTTYPE.RETENTION_DAYS" w:val="0"/>
    <w:docVar w:name="DOCUMENTTYPE.STORAGE_TYPE" w:val="A"/>
    <w:docVar w:name="DOCUMENTTYPE.TYPE_ID" w:val="BREV"/>
    <w:docVar w:name="FULLTEXT" w:val="Y"/>
    <w:docVar w:name="LAST_EDIT_DATE" w:val="07.05.2010"/>
    <w:docVar w:name="LAST_EDITED_BY.FULL_NAME" w:val="Andre Flem"/>
    <w:docVar w:name="LIBRARY" w:val="IDRETT"/>
    <w:docVar w:name="MSG_ITEM" w:val="0"/>
    <w:docVar w:name="RETENTION" w:val="0"/>
    <w:docVar w:name="STATUS" w:val="3"/>
    <w:docVar w:name="STORAGETYPE" w:val="T"/>
    <w:docVar w:name="THREAD_NUM" w:val="0"/>
    <w:docVar w:name="TYPIST.FULL_NAME" w:val="Andre Flem"/>
    <w:docVar w:name="TYPIST.USER_ID" w:val="US-ANFL"/>
    <w:docVar w:name="VAR_DOCNUMBER" w:val="338128"/>
    <w:docVar w:name="VAR_LIBRARY" w:val="IDRETT"/>
    <w:docVar w:name="VAR_VERSION_ID" w:val="1"/>
    <w:docVar w:name="VERSION_ID" w:val="1"/>
    <w:docVar w:name="Y_FRIST" w:val="02.11.2009"/>
    <w:docVar w:name="Z_INNUTINT.BESKRIVELSE" w:val="Internt"/>
    <w:docVar w:name="Z_INNUTINT.KODE" w:val="Internt"/>
    <w:docVar w:name="Z_ORGENHET.BESKRIVELSE" w:val="Norges Fotballforbund"/>
    <w:docVar w:name="Z_ORGENHET.Z_ORGENHET_ID" w:val="SF26"/>
    <w:docVar w:name="Z_SAKSOMR.KODE" w:val="S26 Administrasjon"/>
    <w:docVar w:name="Z_STATUS.BESKRIVELSE" w:val="Sak under arbeid"/>
    <w:docVar w:name="Z_STATUS.KODE" w:val="Under Arbeid"/>
  </w:docVars>
  <w:rsids>
    <w:rsidRoot w:val="0029488D"/>
    <w:rsid w:val="000A0EBB"/>
    <w:rsid w:val="000C73FC"/>
    <w:rsid w:val="0010143D"/>
    <w:rsid w:val="0011307D"/>
    <w:rsid w:val="00113AD5"/>
    <w:rsid w:val="0014407D"/>
    <w:rsid w:val="001D38D3"/>
    <w:rsid w:val="00220AD3"/>
    <w:rsid w:val="00280166"/>
    <w:rsid w:val="0029275E"/>
    <w:rsid w:val="0029488D"/>
    <w:rsid w:val="00304E37"/>
    <w:rsid w:val="0038121D"/>
    <w:rsid w:val="003947EF"/>
    <w:rsid w:val="003D5879"/>
    <w:rsid w:val="003E054C"/>
    <w:rsid w:val="00413554"/>
    <w:rsid w:val="00437AD5"/>
    <w:rsid w:val="00461330"/>
    <w:rsid w:val="004C0FAB"/>
    <w:rsid w:val="005260E1"/>
    <w:rsid w:val="005344FF"/>
    <w:rsid w:val="005413D6"/>
    <w:rsid w:val="00553C5A"/>
    <w:rsid w:val="00563DD4"/>
    <w:rsid w:val="005645A7"/>
    <w:rsid w:val="00592930"/>
    <w:rsid w:val="00594516"/>
    <w:rsid w:val="006759E4"/>
    <w:rsid w:val="006B274E"/>
    <w:rsid w:val="00782529"/>
    <w:rsid w:val="007C45AB"/>
    <w:rsid w:val="00813162"/>
    <w:rsid w:val="008753A5"/>
    <w:rsid w:val="0087663E"/>
    <w:rsid w:val="008775EF"/>
    <w:rsid w:val="00903E3B"/>
    <w:rsid w:val="009204C4"/>
    <w:rsid w:val="00937E41"/>
    <w:rsid w:val="00960E68"/>
    <w:rsid w:val="00966878"/>
    <w:rsid w:val="00975C84"/>
    <w:rsid w:val="00985133"/>
    <w:rsid w:val="009A4579"/>
    <w:rsid w:val="009C0B4A"/>
    <w:rsid w:val="009F7577"/>
    <w:rsid w:val="00A15E45"/>
    <w:rsid w:val="00A20388"/>
    <w:rsid w:val="00A72246"/>
    <w:rsid w:val="00A75109"/>
    <w:rsid w:val="00A81068"/>
    <w:rsid w:val="00A84DC7"/>
    <w:rsid w:val="00A86C72"/>
    <w:rsid w:val="00AA33A8"/>
    <w:rsid w:val="00AA6625"/>
    <w:rsid w:val="00AC396F"/>
    <w:rsid w:val="00AF1AA5"/>
    <w:rsid w:val="00AF2013"/>
    <w:rsid w:val="00B018FD"/>
    <w:rsid w:val="00B3237E"/>
    <w:rsid w:val="00B8553C"/>
    <w:rsid w:val="00B927A5"/>
    <w:rsid w:val="00BD628B"/>
    <w:rsid w:val="00BF667B"/>
    <w:rsid w:val="00C25910"/>
    <w:rsid w:val="00C4129F"/>
    <w:rsid w:val="00C7696C"/>
    <w:rsid w:val="00C82FFB"/>
    <w:rsid w:val="00C9130A"/>
    <w:rsid w:val="00D01447"/>
    <w:rsid w:val="00D0732A"/>
    <w:rsid w:val="00D532D4"/>
    <w:rsid w:val="00D6627C"/>
    <w:rsid w:val="00D85885"/>
    <w:rsid w:val="00DE1ECF"/>
    <w:rsid w:val="00E2030F"/>
    <w:rsid w:val="00E56B4D"/>
    <w:rsid w:val="00E66867"/>
    <w:rsid w:val="00EB59B9"/>
    <w:rsid w:val="00EC4409"/>
    <w:rsid w:val="00F03D45"/>
    <w:rsid w:val="00F808A9"/>
    <w:rsid w:val="00FC0E68"/>
    <w:rsid w:val="00FE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F67ED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488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C82FFB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C82FFB"/>
    <w:pPr>
      <w:tabs>
        <w:tab w:val="center" w:pos="4536"/>
        <w:tab w:val="right" w:pos="9072"/>
      </w:tabs>
    </w:pPr>
  </w:style>
  <w:style w:type="paragraph" w:customStyle="1" w:styleId="Adressefelt">
    <w:name w:val="Adresse felt"/>
    <w:basedOn w:val="Bunntekst"/>
    <w:rsid w:val="001D38D3"/>
    <w:pPr>
      <w:framePr w:hSpace="181" w:wrap="around" w:vAnchor="text" w:hAnchor="margin" w:x="392" w:y="1"/>
      <w:tabs>
        <w:tab w:val="clear" w:pos="4536"/>
        <w:tab w:val="clear" w:pos="9072"/>
        <w:tab w:val="center" w:pos="4252"/>
        <w:tab w:val="right" w:pos="8504"/>
      </w:tabs>
    </w:pPr>
    <w:rPr>
      <w:rFonts w:ascii="Arial" w:hAnsi="Arial"/>
      <w:color w:val="333333"/>
      <w:sz w:val="16"/>
      <w:szCs w:val="16"/>
    </w:rPr>
  </w:style>
  <w:style w:type="character" w:styleId="Hyperkobling">
    <w:name w:val="Hyperlink"/>
    <w:rsid w:val="00553C5A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DE1ECF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link w:val="Bobletekst"/>
    <w:rsid w:val="00DE1EC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94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fotball.no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22aee7-d30f-47ea-947e-3788f2048781">
      <UserInfo>
        <DisplayName>Vatshaug, Kristoffer</DisplayName>
        <AccountId>64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0" ma:contentTypeDescription="Opprett et nytt dokument." ma:contentTypeScope="" ma:versionID="3fe088df11b7f60cf91688f80389ad0e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2b4bad3ef3356507d94aa1fc492f6b3d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88524-6634-414F-A9AF-63A18E421F3E}">
  <ds:schemaRefs>
    <ds:schemaRef ds:uri="8e22aee7-d30f-47ea-947e-3788f2048781"/>
    <ds:schemaRef ds:uri="http://purl.org/dc/elements/1.1/"/>
    <ds:schemaRef ds:uri="bb7d71be-e8b0-42e3-9baf-e1e0d3c39e07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BAC4A4-CD2E-4AFD-AECE-54C4054F7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DA5E09-F3A0-422F-A981-B6DC4CC84F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3B29DD-EFDA-4662-92B6-C4B990178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Sjekkliste%20før%20-%20under%20-%20etter%20trening</Template>
  <TotalTime>3</TotalTime>
  <Pages>1</Pages>
  <Words>224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NIF IT</Company>
  <LinksUpToDate>false</LinksUpToDate>
  <CharactersWithSpaces>1273</CharactersWithSpaces>
  <SharedDoc>false</SharedDoc>
  <HLinks>
    <vt:vector size="12" baseType="variant">
      <vt:variant>
        <vt:i4>5898352</vt:i4>
      </vt:variant>
      <vt:variant>
        <vt:i4>3</vt:i4>
      </vt:variant>
      <vt:variant>
        <vt:i4>0</vt:i4>
      </vt:variant>
      <vt:variant>
        <vt:i4>5</vt:i4>
      </vt:variant>
      <vt:variant>
        <vt:lpwstr>http://www.fotball.no</vt:lpwstr>
      </vt:variant>
      <vt:variant>
        <vt:lpwstr/>
      </vt:variant>
      <vt:variant>
        <vt:i4>5898352</vt:i4>
      </vt:variant>
      <vt:variant>
        <vt:i4>0</vt:i4>
      </vt:variant>
      <vt:variant>
        <vt:i4>0</vt:i4>
      </vt:variant>
      <vt:variant>
        <vt:i4>5</vt:i4>
      </vt:variant>
      <vt:variant>
        <vt:lpwstr>http://www.fotball.no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Vatshaug, Kristoffer</cp:lastModifiedBy>
  <cp:revision>3</cp:revision>
  <cp:lastPrinted>2016-02-25T09:15:00Z</cp:lastPrinted>
  <dcterms:created xsi:type="dcterms:W3CDTF">2020-05-13T11:24:00Z</dcterms:created>
  <dcterms:modified xsi:type="dcterms:W3CDTF">2020-08-07T11:58:00Z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</Properties>
</file>